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5430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019E6" w:rsidP="00B019E6">
            <w:r>
              <w:rPr>
                <w:rFonts w:hint="cs"/>
                <w:rtl/>
              </w:rPr>
              <w:t>06</w:t>
            </w:r>
            <w:r w:rsidR="005763CE">
              <w:rPr>
                <w:rFonts w:hint="cs"/>
                <w:rtl/>
              </w:rPr>
              <w:t>/</w:t>
            </w:r>
            <w:r w:rsidR="0056108F">
              <w:rPr>
                <w:rFonts w:hint="cs"/>
                <w:rtl/>
              </w:rPr>
              <w:t>11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2023</w:t>
            </w:r>
          </w:p>
        </w:tc>
      </w:tr>
    </w:tbl>
    <w:p w:rsidR="00332AFB" w:rsidRDefault="00E5430D" w:rsidP="00222867">
      <w:pPr>
        <w:rPr>
          <w:rtl/>
        </w:rPr>
      </w:pPr>
    </w:p>
    <w:p w:rsidR="00222867" w:rsidRDefault="00E5430D" w:rsidP="00222867">
      <w:pPr>
        <w:rPr>
          <w:rtl/>
        </w:rPr>
      </w:pPr>
    </w:p>
    <w:p w:rsidR="00222867" w:rsidRDefault="00E5430D" w:rsidP="00222867">
      <w:pPr>
        <w:rPr>
          <w:rtl/>
        </w:rPr>
      </w:pPr>
    </w:p>
    <w:p w:rsidR="00222867" w:rsidRDefault="00E5430D" w:rsidP="00222867">
      <w:pPr>
        <w:rPr>
          <w:rtl/>
        </w:rPr>
      </w:pPr>
    </w:p>
    <w:p w:rsidR="00222867" w:rsidRDefault="00E5430D" w:rsidP="00222867">
      <w:pPr>
        <w:rPr>
          <w:rtl/>
        </w:rPr>
      </w:pPr>
    </w:p>
    <w:p w:rsidR="00222867" w:rsidRDefault="00E5430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5430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E5430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נרחב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רבות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ומגוונות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בפלטפורמות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Microsoft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הפעלה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, 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OFFICE,  XRM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-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Sharepoint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3500C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</w:tc>
      </w:tr>
    </w:tbl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E5430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C70A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מיקרוסופט ישראל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C70AF8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08618A">
              <w:rPr>
                <w:rFonts w:ascii="Arial" w:hAnsi="Arial"/>
                <w:b/>
                <w:sz w:val="22"/>
                <w:szCs w:val="22"/>
                <w:rtl/>
              </w:rPr>
              <w:t>511380693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281DA9" w:rsidP="00B019E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</w:t>
            </w:r>
            <w:r w:rsidR="00B019E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5610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281DA9" w:rsidP="00B019E6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31/12/</w:t>
            </w:r>
            <w:r w:rsidR="00B019E6">
              <w:rPr>
                <w:rFonts w:ascii="Arial" w:hAnsi="Arial" w:hint="cs"/>
                <w:b/>
                <w:sz w:val="22"/>
                <w:szCs w:val="22"/>
                <w:rtl/>
              </w:rPr>
              <w:t>2023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-31/</w:t>
            </w:r>
            <w:r w:rsidR="00B019E6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B019E6">
              <w:rPr>
                <w:rFonts w:ascii="Arial" w:hAnsi="Arial" w:hint="cs"/>
                <w:b/>
                <w:sz w:val="22"/>
                <w:szCs w:val="22"/>
                <w:rtl/>
              </w:rPr>
              <w:t>2024</w:t>
            </w:r>
          </w:p>
        </w:tc>
      </w:tr>
    </w:tbl>
    <w:p w:rsidR="00222867" w:rsidRPr="00AF57E9" w:rsidRDefault="00E5430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5430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0AF8" w:rsidRPr="00C70AF8" w:rsidRDefault="00C70AF8" w:rsidP="00C70AF8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Premier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  <w:p w:rsidR="00572407" w:rsidRPr="00AF57E9" w:rsidRDefault="00C70AF8" w:rsidP="00C70A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עפ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ערכתי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לתמיכה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הכוללים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לתיקון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המקור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E5430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5430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B2D0EA4" wp14:editId="0B2D0EA5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E5430D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9243F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29243F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354AD6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B63F5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430D" w:rsidRDefault="00E5430D">
      <w:r>
        <w:separator/>
      </w:r>
    </w:p>
  </w:endnote>
  <w:endnote w:type="continuationSeparator" w:id="0">
    <w:p w:rsidR="00E5430D" w:rsidRDefault="00E54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54AD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54AD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E5430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E5430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430D" w:rsidRDefault="00E5430D">
      <w:r>
        <w:separator/>
      </w:r>
    </w:p>
  </w:footnote>
  <w:footnote w:type="continuationSeparator" w:id="0">
    <w:p w:rsidR="00E5430D" w:rsidRDefault="00E54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B2D0EDA" wp14:editId="0B2D0ED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430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5430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5430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5430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5430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5430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E5430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B27BD"/>
    <w:rsid w:val="001C3E60"/>
    <w:rsid w:val="00281DA9"/>
    <w:rsid w:val="0029243F"/>
    <w:rsid w:val="002D5C29"/>
    <w:rsid w:val="00303FAF"/>
    <w:rsid w:val="00336CDD"/>
    <w:rsid w:val="00354AD6"/>
    <w:rsid w:val="003C4F4D"/>
    <w:rsid w:val="004A4352"/>
    <w:rsid w:val="004E0B2C"/>
    <w:rsid w:val="00514ED8"/>
    <w:rsid w:val="00522167"/>
    <w:rsid w:val="00534495"/>
    <w:rsid w:val="0056108F"/>
    <w:rsid w:val="00572407"/>
    <w:rsid w:val="005763CE"/>
    <w:rsid w:val="006401F5"/>
    <w:rsid w:val="00675430"/>
    <w:rsid w:val="0069620E"/>
    <w:rsid w:val="006E0BC9"/>
    <w:rsid w:val="007548B0"/>
    <w:rsid w:val="007C4A53"/>
    <w:rsid w:val="007E68A4"/>
    <w:rsid w:val="00885C78"/>
    <w:rsid w:val="008B4868"/>
    <w:rsid w:val="00972786"/>
    <w:rsid w:val="00994D39"/>
    <w:rsid w:val="009B6B29"/>
    <w:rsid w:val="009E5C0A"/>
    <w:rsid w:val="009F7FB7"/>
    <w:rsid w:val="00B019E6"/>
    <w:rsid w:val="00B07843"/>
    <w:rsid w:val="00B53C37"/>
    <w:rsid w:val="00B85624"/>
    <w:rsid w:val="00C43315"/>
    <w:rsid w:val="00C63C1A"/>
    <w:rsid w:val="00C70AF8"/>
    <w:rsid w:val="00CD5DD8"/>
    <w:rsid w:val="00D3105C"/>
    <w:rsid w:val="00DB63F5"/>
    <w:rsid w:val="00E5430D"/>
    <w:rsid w:val="00E630D4"/>
    <w:rsid w:val="00E8203D"/>
    <w:rsid w:val="00F15B21"/>
    <w:rsid w:val="00F423EF"/>
    <w:rsid w:val="00F76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543529419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2019-09-24T15:17:27+00:00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B2747-2FA5-45CD-8455-8323D229CA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7FEED3-F4EC-4A94-9365-F49DCAB4F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473</Words>
  <Characters>2366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תמיכה ויעוץ מומחים ( פרמייר ) 2020.docx.</vt:lpstr>
      <vt:lpstr>תמיכה ויעוץ מומחים ( פרמייר ) 2020.docx.</vt:lpstr>
    </vt:vector>
  </TitlesOfParts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תמיכה ויעוץ מומחים ( פרמייר ) 2020.docx.</dc:title>
  <dc:creator>Marina Paz</dc:creator>
  <cp:lastModifiedBy>אתי מלאייב</cp:lastModifiedBy>
  <cp:revision>2</cp:revision>
  <dcterms:created xsi:type="dcterms:W3CDTF">2023-11-08T12:36:00Z</dcterms:created>
  <dcterms:modified xsi:type="dcterms:W3CDTF">2023-11-08T12:36:00Z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